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657F" w:rsidRDefault="00F8657F" w:rsidP="007D53EE">
      <w:pPr>
        <w:spacing w:line="276" w:lineRule="auto"/>
        <w:jc w:val="center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>СОВЕТ ДЕПУТАТОВ</w:t>
      </w:r>
    </w:p>
    <w:p w:rsidR="00F8657F" w:rsidRDefault="00F8657F" w:rsidP="007D53EE">
      <w:pPr>
        <w:spacing w:line="276" w:lineRule="auto"/>
        <w:jc w:val="center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>УСТЬ-ТАРКСКОГО СЕЛЬСОВЕТА</w:t>
      </w:r>
    </w:p>
    <w:p w:rsidR="00F8657F" w:rsidRDefault="00F8657F" w:rsidP="007D53EE">
      <w:pPr>
        <w:spacing w:line="276" w:lineRule="auto"/>
        <w:jc w:val="center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>УСТЬ-ТАРКСКОГО РАЙОНА</w:t>
      </w:r>
    </w:p>
    <w:p w:rsidR="00F8657F" w:rsidRDefault="00F8657F" w:rsidP="007D53EE">
      <w:pPr>
        <w:spacing w:line="276" w:lineRule="auto"/>
        <w:jc w:val="center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>НОВОСИБИРСКОЙ ОБЛАСТИ</w:t>
      </w:r>
    </w:p>
    <w:p w:rsidR="00F8657F" w:rsidRDefault="00F8657F" w:rsidP="007D53EE">
      <w:pPr>
        <w:spacing w:after="120" w:line="276" w:lineRule="auto"/>
        <w:jc w:val="center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>(пятого созыва)</w:t>
      </w:r>
    </w:p>
    <w:p w:rsidR="00F8657F" w:rsidRDefault="00F8657F" w:rsidP="007D53EE">
      <w:pPr>
        <w:spacing w:line="276" w:lineRule="auto"/>
        <w:jc w:val="center"/>
        <w:rPr>
          <w:b/>
          <w:sz w:val="28"/>
          <w:szCs w:val="28"/>
          <w:lang w:eastAsia="en-US"/>
        </w:rPr>
      </w:pPr>
    </w:p>
    <w:p w:rsidR="00F8657F" w:rsidRDefault="00F8657F" w:rsidP="007D53EE">
      <w:pPr>
        <w:spacing w:line="276" w:lineRule="auto"/>
        <w:jc w:val="center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>РЕШЕНИЕ</w:t>
      </w:r>
    </w:p>
    <w:p w:rsidR="00F8657F" w:rsidRDefault="00F8657F" w:rsidP="007D53EE">
      <w:pPr>
        <w:spacing w:after="200" w:line="276" w:lineRule="auto"/>
        <w:jc w:val="center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>(внеочередной   восьмой   сессии)</w:t>
      </w:r>
    </w:p>
    <w:p w:rsidR="00F8657F" w:rsidRDefault="00F8657F" w:rsidP="007D53EE">
      <w:pPr>
        <w:rPr>
          <w:sz w:val="28"/>
          <w:szCs w:val="28"/>
        </w:rPr>
      </w:pPr>
      <w:r>
        <w:rPr>
          <w:sz w:val="28"/>
          <w:szCs w:val="28"/>
        </w:rPr>
        <w:t>от 24.06. 2016                                                                                               № 52</w:t>
      </w:r>
    </w:p>
    <w:p w:rsidR="00F8657F" w:rsidRDefault="00F8657F" w:rsidP="007D53EE">
      <w:pPr>
        <w:jc w:val="center"/>
        <w:rPr>
          <w:b/>
          <w:sz w:val="28"/>
          <w:szCs w:val="28"/>
        </w:rPr>
      </w:pPr>
    </w:p>
    <w:p w:rsidR="00F8657F" w:rsidRDefault="00F8657F" w:rsidP="00177080">
      <w:pPr>
        <w:autoSpaceDE w:val="0"/>
        <w:autoSpaceDN w:val="0"/>
        <w:adjustRightInd w:val="0"/>
        <w:ind w:right="-1"/>
        <w:rPr>
          <w:sz w:val="28"/>
          <w:szCs w:val="28"/>
        </w:rPr>
      </w:pPr>
      <w:r>
        <w:rPr>
          <w:sz w:val="28"/>
          <w:szCs w:val="28"/>
        </w:rPr>
        <w:t xml:space="preserve">Об утверждении положения «О порядке и условиях перевода служебных жилых помещений находящихся в муниципальной собственности Администрации Усть-Таркского сельсовета Усть-Таркского района Новосибирской области в неслужебные </w:t>
      </w:r>
    </w:p>
    <w:p w:rsidR="00F8657F" w:rsidRDefault="00F8657F" w:rsidP="007D53EE">
      <w:pPr>
        <w:jc w:val="both"/>
        <w:rPr>
          <w:sz w:val="28"/>
          <w:szCs w:val="28"/>
        </w:rPr>
      </w:pPr>
    </w:p>
    <w:p w:rsidR="00F8657F" w:rsidRDefault="00F8657F" w:rsidP="004D6F66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  <w:t>В соответствии с Федеральным законом Российской Федерации от 06.10.2003 года № 131-ФЗ «Об общих принципах организации местного самоуправления в Российской Федерации», Уставом Усть-Таркского сельсовета Усть-Таркского района Новосибирской области,  рассмотрев замечание и предложение прокурора Усть-Таркского района от 24.06.2016 года № 2-23д-2016, Совет депутатов решил:</w:t>
      </w:r>
    </w:p>
    <w:p w:rsidR="00F8657F" w:rsidRDefault="00F8657F" w:rsidP="004D6F66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  <w:t>1.Отклонить проект решения «Об утверждении положения о порядке и условиях перевода служебных жилых помещений находящихся в муниципальной собственности Администрации Усть-Таркского сельсовета Усть-Таркского района Новосибирской области» как противоречащий жилищному законодательству.</w:t>
      </w:r>
    </w:p>
    <w:p w:rsidR="00F8657F" w:rsidRDefault="00F8657F" w:rsidP="00156AFA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  <w:t>2.Направить настоящее решение главе Усть-Таркского сельсовета Усть-Таркского района Новосибирской области для подписания.</w:t>
      </w:r>
    </w:p>
    <w:p w:rsidR="00F8657F" w:rsidRDefault="00F8657F" w:rsidP="005D11E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F8657F" w:rsidRDefault="00F8657F" w:rsidP="007D53E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F8657F" w:rsidRDefault="00F8657F" w:rsidP="007D53E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F8657F" w:rsidRDefault="00F8657F" w:rsidP="007D53E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                     Глава Усть-Таркского сельсовета</w:t>
      </w:r>
    </w:p>
    <w:p w:rsidR="00F8657F" w:rsidRDefault="00F8657F" w:rsidP="007D53E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Усть-Таркского сельсовета                            Усть-Таркского района                       </w:t>
      </w:r>
    </w:p>
    <w:p w:rsidR="00F8657F" w:rsidRDefault="00F8657F" w:rsidP="007D53E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Усть-Таркского района                                   Новосибирской области</w:t>
      </w:r>
    </w:p>
    <w:p w:rsidR="00F8657F" w:rsidRDefault="00F8657F" w:rsidP="007D53E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</w:t>
      </w:r>
    </w:p>
    <w:p w:rsidR="00F8657F" w:rsidRDefault="00F8657F" w:rsidP="007D53EE">
      <w:pPr>
        <w:widowControl w:val="0"/>
        <w:autoSpaceDE w:val="0"/>
        <w:autoSpaceDN w:val="0"/>
        <w:adjustRightInd w:val="0"/>
        <w:ind w:left="284" w:hanging="284"/>
        <w:jc w:val="both"/>
        <w:rPr>
          <w:sz w:val="28"/>
          <w:szCs w:val="28"/>
        </w:rPr>
      </w:pPr>
    </w:p>
    <w:p w:rsidR="00F8657F" w:rsidRDefault="00F8657F" w:rsidP="00AD5D36">
      <w:pPr>
        <w:widowControl w:val="0"/>
        <w:autoSpaceDE w:val="0"/>
        <w:autoSpaceDN w:val="0"/>
        <w:adjustRightInd w:val="0"/>
        <w:ind w:left="284" w:hanging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_________В.Н. Предвечный                        ______________В.В. Шушканов</w:t>
      </w:r>
    </w:p>
    <w:p w:rsidR="00F8657F" w:rsidRDefault="00F8657F" w:rsidP="00AD5D36">
      <w:pPr>
        <w:widowControl w:val="0"/>
        <w:autoSpaceDE w:val="0"/>
        <w:autoSpaceDN w:val="0"/>
        <w:adjustRightInd w:val="0"/>
        <w:ind w:left="284" w:hanging="284"/>
        <w:jc w:val="both"/>
        <w:rPr>
          <w:sz w:val="28"/>
          <w:szCs w:val="28"/>
        </w:rPr>
      </w:pPr>
    </w:p>
    <w:p w:rsidR="00F8657F" w:rsidRDefault="00F8657F" w:rsidP="00AD5D36">
      <w:pPr>
        <w:widowControl w:val="0"/>
        <w:autoSpaceDE w:val="0"/>
        <w:autoSpaceDN w:val="0"/>
        <w:adjustRightInd w:val="0"/>
        <w:ind w:left="284" w:hanging="284"/>
        <w:jc w:val="both"/>
        <w:rPr>
          <w:sz w:val="28"/>
          <w:szCs w:val="28"/>
        </w:rPr>
      </w:pPr>
    </w:p>
    <w:p w:rsidR="00F8657F" w:rsidRDefault="00F8657F" w:rsidP="00AD5D36">
      <w:pPr>
        <w:widowControl w:val="0"/>
        <w:autoSpaceDE w:val="0"/>
        <w:autoSpaceDN w:val="0"/>
        <w:adjustRightInd w:val="0"/>
        <w:ind w:left="284" w:hanging="284"/>
        <w:jc w:val="both"/>
        <w:rPr>
          <w:sz w:val="28"/>
          <w:szCs w:val="28"/>
        </w:rPr>
      </w:pPr>
    </w:p>
    <w:p w:rsidR="00F8657F" w:rsidRDefault="00F8657F" w:rsidP="00AD5D36">
      <w:pPr>
        <w:widowControl w:val="0"/>
        <w:autoSpaceDE w:val="0"/>
        <w:autoSpaceDN w:val="0"/>
        <w:adjustRightInd w:val="0"/>
        <w:ind w:left="284" w:hanging="284"/>
        <w:jc w:val="both"/>
        <w:rPr>
          <w:sz w:val="28"/>
          <w:szCs w:val="28"/>
        </w:rPr>
      </w:pPr>
    </w:p>
    <w:p w:rsidR="00F8657F" w:rsidRDefault="00F8657F" w:rsidP="00AD5D36">
      <w:pPr>
        <w:widowControl w:val="0"/>
        <w:autoSpaceDE w:val="0"/>
        <w:autoSpaceDN w:val="0"/>
        <w:adjustRightInd w:val="0"/>
        <w:ind w:left="284" w:hanging="284"/>
        <w:jc w:val="both"/>
        <w:rPr>
          <w:sz w:val="28"/>
          <w:szCs w:val="28"/>
        </w:rPr>
      </w:pPr>
    </w:p>
    <w:p w:rsidR="00F8657F" w:rsidRDefault="00F8657F" w:rsidP="007F29CA">
      <w:pPr>
        <w:widowControl w:val="0"/>
        <w:autoSpaceDE w:val="0"/>
        <w:autoSpaceDN w:val="0"/>
        <w:adjustRightInd w:val="0"/>
        <w:ind w:firstLine="851"/>
        <w:jc w:val="right"/>
        <w:rPr>
          <w:sz w:val="28"/>
          <w:szCs w:val="28"/>
        </w:rPr>
      </w:pPr>
      <w:bookmarkStart w:id="0" w:name="_GoBack"/>
      <w:bookmarkEnd w:id="0"/>
    </w:p>
    <w:p w:rsidR="00F8657F" w:rsidRDefault="00F8657F" w:rsidP="007F29CA">
      <w:pPr>
        <w:widowControl w:val="0"/>
        <w:autoSpaceDE w:val="0"/>
        <w:autoSpaceDN w:val="0"/>
        <w:adjustRightInd w:val="0"/>
        <w:ind w:firstLine="851"/>
        <w:jc w:val="right"/>
        <w:rPr>
          <w:sz w:val="28"/>
          <w:szCs w:val="28"/>
        </w:rPr>
      </w:pPr>
      <w:r>
        <w:rPr>
          <w:sz w:val="28"/>
          <w:szCs w:val="28"/>
        </w:rPr>
        <w:t>Приложение к решению Совета депутатов</w:t>
      </w:r>
    </w:p>
    <w:p w:rsidR="00F8657F" w:rsidRDefault="00F8657F" w:rsidP="00EC7B24">
      <w:pPr>
        <w:widowControl w:val="0"/>
        <w:autoSpaceDE w:val="0"/>
        <w:autoSpaceDN w:val="0"/>
        <w:adjustRightInd w:val="0"/>
        <w:ind w:left="284" w:hanging="284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Усть-Таркского сельсовета Усть-Таркского района </w:t>
      </w:r>
    </w:p>
    <w:p w:rsidR="00F8657F" w:rsidRDefault="00F8657F" w:rsidP="00EC7B24">
      <w:pPr>
        <w:widowControl w:val="0"/>
        <w:autoSpaceDE w:val="0"/>
        <w:autoSpaceDN w:val="0"/>
        <w:adjustRightInd w:val="0"/>
        <w:ind w:left="284" w:hanging="284"/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F8657F" w:rsidRDefault="00F8657F" w:rsidP="00EC7B24">
      <w:pPr>
        <w:widowControl w:val="0"/>
        <w:autoSpaceDE w:val="0"/>
        <w:autoSpaceDN w:val="0"/>
        <w:adjustRightInd w:val="0"/>
        <w:ind w:left="284" w:hanging="284"/>
        <w:jc w:val="right"/>
        <w:rPr>
          <w:sz w:val="28"/>
          <w:szCs w:val="28"/>
        </w:rPr>
      </w:pPr>
      <w:r>
        <w:rPr>
          <w:sz w:val="28"/>
          <w:szCs w:val="28"/>
        </w:rPr>
        <w:t>от 24.06.2016 года №  52</w:t>
      </w:r>
    </w:p>
    <w:p w:rsidR="00F8657F" w:rsidRDefault="00F8657F" w:rsidP="00EC7B24">
      <w:pPr>
        <w:widowControl w:val="0"/>
        <w:autoSpaceDE w:val="0"/>
        <w:autoSpaceDN w:val="0"/>
        <w:adjustRightInd w:val="0"/>
        <w:ind w:left="284" w:hanging="284"/>
        <w:jc w:val="right"/>
        <w:rPr>
          <w:sz w:val="28"/>
          <w:szCs w:val="28"/>
        </w:rPr>
      </w:pPr>
    </w:p>
    <w:p w:rsidR="00F8657F" w:rsidRDefault="00F8657F" w:rsidP="00EC7B24">
      <w:pPr>
        <w:widowControl w:val="0"/>
        <w:autoSpaceDE w:val="0"/>
        <w:autoSpaceDN w:val="0"/>
        <w:adjustRightInd w:val="0"/>
        <w:ind w:left="284" w:hanging="284"/>
        <w:jc w:val="center"/>
        <w:rPr>
          <w:sz w:val="28"/>
          <w:szCs w:val="28"/>
        </w:rPr>
      </w:pPr>
      <w:r>
        <w:rPr>
          <w:sz w:val="28"/>
          <w:szCs w:val="28"/>
        </w:rPr>
        <w:t>Положение «О порядке и условиях перевода служебных жилых помещений находящихся в муниципальной собственности Администрации Усть-Таркского сельсовета Усть-Таркского района Новосибирской области в неслужебные</w:t>
      </w:r>
    </w:p>
    <w:p w:rsidR="00F8657F" w:rsidRDefault="00F8657F" w:rsidP="00EC7B24">
      <w:pPr>
        <w:widowControl w:val="0"/>
        <w:autoSpaceDE w:val="0"/>
        <w:autoSpaceDN w:val="0"/>
        <w:adjustRightInd w:val="0"/>
        <w:ind w:left="284" w:hanging="284"/>
        <w:jc w:val="center"/>
        <w:rPr>
          <w:sz w:val="28"/>
          <w:szCs w:val="28"/>
        </w:rPr>
      </w:pPr>
    </w:p>
    <w:p w:rsidR="00F8657F" w:rsidRDefault="00F8657F" w:rsidP="00802108">
      <w:pPr>
        <w:widowControl w:val="0"/>
        <w:autoSpaceDE w:val="0"/>
        <w:autoSpaceDN w:val="0"/>
        <w:adjustRightInd w:val="0"/>
        <w:spacing w:line="276" w:lineRule="auto"/>
        <w:ind w:firstLine="284"/>
        <w:jc w:val="both"/>
        <w:rPr>
          <w:sz w:val="28"/>
          <w:szCs w:val="28"/>
        </w:rPr>
      </w:pPr>
      <w:r w:rsidRPr="007F29CA">
        <w:rPr>
          <w:sz w:val="28"/>
          <w:szCs w:val="28"/>
        </w:rPr>
        <w:t>Перевод служебных жилых помещений находящихся в собственности Администрации Усть-Таркского сель</w:t>
      </w:r>
      <w:r>
        <w:rPr>
          <w:sz w:val="28"/>
          <w:szCs w:val="28"/>
        </w:rPr>
        <w:t>совет Усть-Таркского района Новосибирской области (далее -Администрация поселения) в неслужебные жилые разрешен для следующих категорий граждан:</w:t>
      </w:r>
    </w:p>
    <w:p w:rsidR="00F8657F" w:rsidRDefault="00F8657F" w:rsidP="00802108">
      <w:pPr>
        <w:widowControl w:val="0"/>
        <w:autoSpaceDE w:val="0"/>
        <w:autoSpaceDN w:val="0"/>
        <w:adjustRightInd w:val="0"/>
        <w:spacing w:line="276" w:lineRule="auto"/>
        <w:ind w:firstLine="284"/>
        <w:jc w:val="both"/>
        <w:rPr>
          <w:sz w:val="28"/>
          <w:szCs w:val="28"/>
        </w:rPr>
      </w:pPr>
    </w:p>
    <w:p w:rsidR="00F8657F" w:rsidRDefault="00F8657F" w:rsidP="00802108">
      <w:pPr>
        <w:widowControl w:val="0"/>
        <w:autoSpaceDE w:val="0"/>
        <w:autoSpaceDN w:val="0"/>
        <w:adjustRightInd w:val="0"/>
        <w:spacing w:line="276" w:lineRule="auto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1.Являющихся нанимателями служебных жилых помещений,  стаж работы (службы) в связи с которой предоставлено данное жилое помещение должен составлять не менее 10 лет, при этом наниматель жилого помещения должен быть признан в установленном законом порядке нуждающимся в жилых помещениях предоставляемых по договорам социального найма.</w:t>
      </w:r>
    </w:p>
    <w:p w:rsidR="00F8657F" w:rsidRDefault="00F8657F" w:rsidP="00802108">
      <w:pPr>
        <w:widowControl w:val="0"/>
        <w:autoSpaceDE w:val="0"/>
        <w:autoSpaceDN w:val="0"/>
        <w:adjustRightInd w:val="0"/>
        <w:spacing w:line="276" w:lineRule="auto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2.Инвалидам 1 и 2 группы, инвалидность которых наступила вследствие трудовой деятельности по вине работодателя, инвалиды 1 и 2 группы инвалидность которых наступила вследствие профессионального заболевания в связи с исполнением трудовых обязанностей.</w:t>
      </w:r>
    </w:p>
    <w:p w:rsidR="00F8657F" w:rsidRDefault="00F8657F" w:rsidP="00802108">
      <w:pPr>
        <w:widowControl w:val="0"/>
        <w:autoSpaceDE w:val="0"/>
        <w:autoSpaceDN w:val="0"/>
        <w:adjustRightInd w:val="0"/>
        <w:spacing w:line="276" w:lineRule="auto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3.Члены семьи умершего работника (служащего), которому было предоставлено служебное жилое помещение, при условии что ими не было утрачено право пользования данным жилым помещением.</w:t>
      </w:r>
    </w:p>
    <w:p w:rsidR="00F8657F" w:rsidRDefault="00F8657F" w:rsidP="00802108">
      <w:pPr>
        <w:widowControl w:val="0"/>
        <w:autoSpaceDE w:val="0"/>
        <w:autoSpaceDN w:val="0"/>
        <w:adjustRightInd w:val="0"/>
        <w:spacing w:line="276" w:lineRule="auto"/>
        <w:ind w:firstLine="284"/>
        <w:jc w:val="both"/>
        <w:rPr>
          <w:sz w:val="28"/>
          <w:szCs w:val="28"/>
        </w:rPr>
      </w:pPr>
    </w:p>
    <w:p w:rsidR="00F8657F" w:rsidRDefault="00F8657F" w:rsidP="00802108">
      <w:pPr>
        <w:widowControl w:val="0"/>
        <w:autoSpaceDE w:val="0"/>
        <w:autoSpaceDN w:val="0"/>
        <w:adjustRightInd w:val="0"/>
        <w:spacing w:line="276" w:lineRule="auto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Решение об изменении статуса служебного жилого помещения принимается постановлением администрации Усть-Таркского сельсовета Усть-Таркского района Новосибирской области.</w:t>
      </w:r>
    </w:p>
    <w:p w:rsidR="00F8657F" w:rsidRPr="007F29CA" w:rsidRDefault="00F8657F" w:rsidP="007F29CA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</w:p>
    <w:sectPr w:rsidR="00F8657F" w:rsidRPr="007F29CA" w:rsidSect="00AD5D36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DC091F"/>
    <w:multiLevelType w:val="hybridMultilevel"/>
    <w:tmpl w:val="3E10708A"/>
    <w:lvl w:ilvl="0" w:tplc="ED3222C4">
      <w:start w:val="3"/>
      <w:numFmt w:val="decimal"/>
      <w:lvlText w:val="%1."/>
      <w:lvlJc w:val="left"/>
      <w:pPr>
        <w:ind w:left="1287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2007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327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abstractNum w:abstractNumId="1">
    <w:nsid w:val="768C20DE"/>
    <w:multiLevelType w:val="hybridMultilevel"/>
    <w:tmpl w:val="7384F6AC"/>
    <w:lvl w:ilvl="0" w:tplc="9EEAE5DA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num w:numId="1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490D"/>
    <w:rsid w:val="00082A5B"/>
    <w:rsid w:val="000A2570"/>
    <w:rsid w:val="0012170B"/>
    <w:rsid w:val="00156AFA"/>
    <w:rsid w:val="00177080"/>
    <w:rsid w:val="00185ADB"/>
    <w:rsid w:val="0021490D"/>
    <w:rsid w:val="00287395"/>
    <w:rsid w:val="00475C90"/>
    <w:rsid w:val="004D6F66"/>
    <w:rsid w:val="005314BD"/>
    <w:rsid w:val="00533E83"/>
    <w:rsid w:val="005D11E0"/>
    <w:rsid w:val="00604A53"/>
    <w:rsid w:val="0065004F"/>
    <w:rsid w:val="00662C0E"/>
    <w:rsid w:val="006E39EA"/>
    <w:rsid w:val="007D53EE"/>
    <w:rsid w:val="007E78E9"/>
    <w:rsid w:val="007F29CA"/>
    <w:rsid w:val="00802108"/>
    <w:rsid w:val="008031C2"/>
    <w:rsid w:val="00806BC9"/>
    <w:rsid w:val="00990479"/>
    <w:rsid w:val="009B4A07"/>
    <w:rsid w:val="009D0139"/>
    <w:rsid w:val="00A1781D"/>
    <w:rsid w:val="00AD5D36"/>
    <w:rsid w:val="00B6493F"/>
    <w:rsid w:val="00BB5855"/>
    <w:rsid w:val="00C119E7"/>
    <w:rsid w:val="00D51909"/>
    <w:rsid w:val="00D60FBC"/>
    <w:rsid w:val="00DB5995"/>
    <w:rsid w:val="00E4627D"/>
    <w:rsid w:val="00EA4FF3"/>
    <w:rsid w:val="00EC7B24"/>
    <w:rsid w:val="00F865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D53EE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082A5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rsid w:val="00D5190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D51909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9034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307</TotalTime>
  <Pages>2</Pages>
  <Words>473</Words>
  <Characters>2701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Фёдорова</cp:lastModifiedBy>
  <cp:revision>16</cp:revision>
  <cp:lastPrinted>2016-06-17T05:43:00Z</cp:lastPrinted>
  <dcterms:created xsi:type="dcterms:W3CDTF">2016-03-25T03:33:00Z</dcterms:created>
  <dcterms:modified xsi:type="dcterms:W3CDTF">2016-06-30T06:03:00Z</dcterms:modified>
</cp:coreProperties>
</file>