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C0D" w:rsidRDefault="00796C0D" w:rsidP="00A35367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СОВЕТ ДЕПУТАТОВ</w:t>
      </w:r>
    </w:p>
    <w:p w:rsidR="00796C0D" w:rsidRDefault="00796C0D" w:rsidP="00A35367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УСТЬ-ТАРКСКОГО СЕЛЬСОВЕТА</w:t>
      </w:r>
    </w:p>
    <w:p w:rsidR="00796C0D" w:rsidRDefault="00796C0D" w:rsidP="00A35367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УСТЬ-ТАРКСКОГО РАЙОНА</w:t>
      </w:r>
    </w:p>
    <w:p w:rsidR="00796C0D" w:rsidRDefault="00796C0D" w:rsidP="00A35367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НОВОСИБИРСКОЙ ОБЛАСТИ</w:t>
      </w:r>
    </w:p>
    <w:p w:rsidR="00796C0D" w:rsidRDefault="00796C0D" w:rsidP="00A35367">
      <w:pPr>
        <w:spacing w:after="12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(пятого созыва)</w:t>
      </w:r>
    </w:p>
    <w:p w:rsidR="00796C0D" w:rsidRDefault="00796C0D" w:rsidP="00A35367">
      <w:pPr>
        <w:spacing w:after="120"/>
        <w:jc w:val="center"/>
        <w:rPr>
          <w:b/>
          <w:sz w:val="28"/>
          <w:szCs w:val="28"/>
          <w:lang w:eastAsia="en-US"/>
        </w:rPr>
      </w:pPr>
    </w:p>
    <w:p w:rsidR="00796C0D" w:rsidRDefault="00796C0D" w:rsidP="00A35367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РЕШЕНИЕ</w:t>
      </w:r>
    </w:p>
    <w:p w:rsidR="00796C0D" w:rsidRDefault="00796C0D" w:rsidP="00A35367">
      <w:pPr>
        <w:spacing w:after="20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( внеочередной  восьмой  сессии)</w:t>
      </w:r>
    </w:p>
    <w:p w:rsidR="00796C0D" w:rsidRDefault="00796C0D" w:rsidP="007D53EE">
      <w:pPr>
        <w:rPr>
          <w:sz w:val="28"/>
          <w:szCs w:val="28"/>
        </w:rPr>
      </w:pPr>
      <w:r>
        <w:rPr>
          <w:sz w:val="28"/>
          <w:szCs w:val="28"/>
        </w:rPr>
        <w:t>от 24.06.2016                                                                                                   №  53</w:t>
      </w:r>
    </w:p>
    <w:p w:rsidR="00796C0D" w:rsidRDefault="00796C0D" w:rsidP="007D53EE">
      <w:pPr>
        <w:jc w:val="center"/>
        <w:rPr>
          <w:b/>
          <w:sz w:val="28"/>
          <w:szCs w:val="28"/>
        </w:rPr>
      </w:pPr>
    </w:p>
    <w:p w:rsidR="00796C0D" w:rsidRDefault="00796C0D" w:rsidP="00343894">
      <w:pPr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О досрочном прекращении полномочий депутата Совета депутатов Усть-Таркского сельсовета Усть-Таркского района Новосибирской области</w:t>
      </w:r>
    </w:p>
    <w:p w:rsidR="00796C0D" w:rsidRDefault="00796C0D" w:rsidP="00343894">
      <w:pPr>
        <w:jc w:val="both"/>
        <w:rPr>
          <w:sz w:val="28"/>
          <w:szCs w:val="28"/>
        </w:rPr>
      </w:pPr>
    </w:p>
    <w:p w:rsidR="00796C0D" w:rsidRDefault="00796C0D" w:rsidP="000E4B8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п. 2 ч. 10 ст. 40 Федерального закона Российской Федерации от 06.10.2003 года № 131-ФЗ «Об общих принципах организации местного самоуправления в Российской Федерации», п. 2 ч. 5 ст. 21Устава Усть-Таркского сельсовета Усть-Таркского района Новосибирской области, на основании личного заявления депутата Совета депутатов Усть-Таркского сельсовета Усть-Таркского района Новосибирской области Чирикова О.Н., Совет депутатов решил:</w:t>
      </w:r>
    </w:p>
    <w:p w:rsidR="00796C0D" w:rsidRDefault="00796C0D" w:rsidP="000E4B8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1.Досрочно прекратить полномочия депутата Совета депутатов Усть-Таркского сельсовета Усть-Таркского района Новосибирской области Чирикова Олега Николаевича.</w:t>
      </w:r>
    </w:p>
    <w:p w:rsidR="00796C0D" w:rsidRDefault="00796C0D" w:rsidP="000E4B8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2.Опубликованть настоящее решение в установленном законом порядке в Бюллетене органов местного самоуправления Усть-Таркского района, а так же разместить на сайте администрации Усть-Таркского сельсовета Усть-Таркского района Новосибирской области в сети «Интернет»</w:t>
      </w:r>
    </w:p>
    <w:p w:rsidR="00796C0D" w:rsidRDefault="00796C0D" w:rsidP="000E4B8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3.Решение вступает в силу с момента подписания.</w:t>
      </w:r>
    </w:p>
    <w:p w:rsidR="00796C0D" w:rsidRDefault="00796C0D" w:rsidP="000E4B8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96C0D" w:rsidRDefault="00796C0D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96C0D" w:rsidRDefault="00796C0D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796C0D" w:rsidRDefault="00796C0D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Усть-Таркского сельсовета</w:t>
      </w:r>
    </w:p>
    <w:p w:rsidR="00796C0D" w:rsidRDefault="00796C0D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Усть-Таркского района</w:t>
      </w:r>
    </w:p>
    <w:p w:rsidR="00796C0D" w:rsidRDefault="00796C0D" w:rsidP="00AD5D36">
      <w:pPr>
        <w:widowControl w:val="0"/>
        <w:autoSpaceDE w:val="0"/>
        <w:autoSpaceDN w:val="0"/>
        <w:adjustRightInd w:val="0"/>
        <w:ind w:left="284" w:hanging="284"/>
        <w:jc w:val="both"/>
      </w:pPr>
      <w:r>
        <w:rPr>
          <w:sz w:val="28"/>
          <w:szCs w:val="28"/>
        </w:rPr>
        <w:t xml:space="preserve">Новосибирской области                                                   </w:t>
      </w:r>
      <w:bookmarkStart w:id="0" w:name="_GoBack"/>
      <w:bookmarkEnd w:id="0"/>
      <w:r>
        <w:rPr>
          <w:sz w:val="28"/>
          <w:szCs w:val="28"/>
        </w:rPr>
        <w:t xml:space="preserve">     В.Н. Предвечный</w:t>
      </w:r>
    </w:p>
    <w:sectPr w:rsidR="00796C0D" w:rsidSect="00AD5D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490D"/>
    <w:rsid w:val="000324A5"/>
    <w:rsid w:val="00082A5B"/>
    <w:rsid w:val="000A2570"/>
    <w:rsid w:val="000E4B85"/>
    <w:rsid w:val="0012170B"/>
    <w:rsid w:val="001744B9"/>
    <w:rsid w:val="0021490D"/>
    <w:rsid w:val="00343894"/>
    <w:rsid w:val="00533E83"/>
    <w:rsid w:val="005A2AAD"/>
    <w:rsid w:val="005D11E0"/>
    <w:rsid w:val="00604A53"/>
    <w:rsid w:val="00612888"/>
    <w:rsid w:val="00796C0D"/>
    <w:rsid w:val="007D53EE"/>
    <w:rsid w:val="008031C2"/>
    <w:rsid w:val="0093735C"/>
    <w:rsid w:val="009758A6"/>
    <w:rsid w:val="00993CD4"/>
    <w:rsid w:val="009D68EF"/>
    <w:rsid w:val="00A35367"/>
    <w:rsid w:val="00AD5D36"/>
    <w:rsid w:val="00BB5855"/>
    <w:rsid w:val="00BE6990"/>
    <w:rsid w:val="00BF493B"/>
    <w:rsid w:val="00C119E7"/>
    <w:rsid w:val="00DB5995"/>
    <w:rsid w:val="00FD76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3EE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82A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95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252</TotalTime>
  <Pages>1</Pages>
  <Words>221</Words>
  <Characters>1264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Фёдорова</cp:lastModifiedBy>
  <cp:revision>11</cp:revision>
  <dcterms:created xsi:type="dcterms:W3CDTF">2016-03-25T03:33:00Z</dcterms:created>
  <dcterms:modified xsi:type="dcterms:W3CDTF">2016-06-30T06:04:00Z</dcterms:modified>
</cp:coreProperties>
</file>